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C0C" w:rsidRPr="00425D0E" w:rsidRDefault="00896AD6" w:rsidP="00425D0E">
      <w:pPr>
        <w:jc w:val="center"/>
        <w:rPr>
          <w:b/>
          <w:u w:val="single"/>
          <w:lang w:val="en-US"/>
        </w:rPr>
      </w:pPr>
      <w:r w:rsidRPr="00425D0E">
        <w:rPr>
          <w:b/>
          <w:u w:val="single"/>
          <w:lang w:val="en-US"/>
        </w:rPr>
        <w:t>Guide to Accessing Google Classroom</w:t>
      </w:r>
      <w:bookmarkStart w:id="0" w:name="_GoBack"/>
      <w:bookmarkEnd w:id="0"/>
    </w:p>
    <w:p w:rsidR="00896AD6" w:rsidRDefault="00896AD6" w:rsidP="00896AD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Download the Google Classroom App or search for Google Classroom using a web browser.</w:t>
      </w:r>
    </w:p>
    <w:p w:rsidR="00896AD6" w:rsidRDefault="00896AD6" w:rsidP="00896AD6">
      <w:pPr>
        <w:pStyle w:val="ListParagraph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6045798" wp14:editId="4FA147F9">
            <wp:simplePos x="0" y="0"/>
            <wp:positionH relativeFrom="column">
              <wp:posOffset>457200</wp:posOffset>
            </wp:positionH>
            <wp:positionV relativeFrom="paragraph">
              <wp:posOffset>178686</wp:posOffset>
            </wp:positionV>
            <wp:extent cx="3264195" cy="176096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91"/>
                    <a:stretch/>
                  </pic:blipFill>
                  <pic:spPr bwMode="auto">
                    <a:xfrm>
                      <a:off x="0" y="0"/>
                      <a:ext cx="3275474" cy="1767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186A4B" w:rsidRDefault="00186A4B" w:rsidP="00896AD6">
      <w:pPr>
        <w:pStyle w:val="ListParagraph"/>
        <w:rPr>
          <w:lang w:val="en-US"/>
        </w:rPr>
      </w:pPr>
    </w:p>
    <w:p w:rsidR="00896AD6" w:rsidRPr="00896AD6" w:rsidRDefault="00896AD6" w:rsidP="00896AD6">
      <w:pPr>
        <w:rPr>
          <w:lang w:val="en-US"/>
        </w:rPr>
      </w:pPr>
    </w:p>
    <w:p w:rsidR="00896AD6" w:rsidRPr="00896AD6" w:rsidRDefault="00896AD6" w:rsidP="00896AD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Choose the Google Classroom option by clicking on it.</w:t>
      </w: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5D18DD3" wp14:editId="233A81FD">
            <wp:simplePos x="0" y="0"/>
            <wp:positionH relativeFrom="margin">
              <wp:posOffset>414670</wp:posOffset>
            </wp:positionH>
            <wp:positionV relativeFrom="paragraph">
              <wp:posOffset>11061</wp:posOffset>
            </wp:positionV>
            <wp:extent cx="3440248" cy="1860697"/>
            <wp:effectExtent l="0" t="0" r="825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44"/>
                    <a:stretch/>
                  </pic:blipFill>
                  <pic:spPr bwMode="auto">
                    <a:xfrm>
                      <a:off x="0" y="0"/>
                      <a:ext cx="3465734" cy="1874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9D518C" wp14:editId="394E115F">
                <wp:simplePos x="0" y="0"/>
                <wp:positionH relativeFrom="column">
                  <wp:posOffset>-31425</wp:posOffset>
                </wp:positionH>
                <wp:positionV relativeFrom="paragraph">
                  <wp:posOffset>35915</wp:posOffset>
                </wp:positionV>
                <wp:extent cx="669852" cy="233916"/>
                <wp:effectExtent l="0" t="19050" r="35560" b="3302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852" cy="23391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18C18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" o:spid="_x0000_s1026" type="#_x0000_t13" style="position:absolute;margin-left:-2.45pt;margin-top:2.85pt;width:52.75pt;height:18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" adj="17829" fillcolor="#5b9bd5 [3204]" strokecolor="#1f4d78 [1604]" strokeweight="1pt"/>
            </w:pict>
          </mc:Fallback>
        </mc:AlternateContent>
      </w: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pStyle w:val="ListParagraph"/>
        <w:rPr>
          <w:lang w:val="en-US"/>
        </w:rPr>
      </w:pPr>
    </w:p>
    <w:p w:rsidR="00896AD6" w:rsidRDefault="00896AD6" w:rsidP="00896AD6">
      <w:pPr>
        <w:rPr>
          <w:lang w:val="en-US"/>
        </w:rPr>
      </w:pPr>
    </w:p>
    <w:p w:rsidR="00186A4B" w:rsidRDefault="00186A4B" w:rsidP="00896AD6">
      <w:pPr>
        <w:rPr>
          <w:lang w:val="en-US"/>
        </w:rPr>
      </w:pPr>
    </w:p>
    <w:p w:rsidR="00896AD6" w:rsidRDefault="009B1243" w:rsidP="00896AD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Navigate to the top right hand corner where it says sign in and choose the </w:t>
      </w:r>
      <w:proofErr w:type="spellStart"/>
      <w:r>
        <w:rPr>
          <w:lang w:val="en-US"/>
        </w:rPr>
        <w:t>google</w:t>
      </w:r>
      <w:proofErr w:type="spellEnd"/>
      <w:r>
        <w:rPr>
          <w:lang w:val="en-US"/>
        </w:rPr>
        <w:t xml:space="preserve"> classroom option.</w:t>
      </w:r>
    </w:p>
    <w:p w:rsidR="009B1243" w:rsidRDefault="009B1243" w:rsidP="009B1243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7EBB8A5" wp14:editId="691759B9">
            <wp:simplePos x="0" y="0"/>
            <wp:positionH relativeFrom="margin">
              <wp:posOffset>382772</wp:posOffset>
            </wp:positionH>
            <wp:positionV relativeFrom="paragraph">
              <wp:posOffset>-3618</wp:posOffset>
            </wp:positionV>
            <wp:extent cx="3497847" cy="1881963"/>
            <wp:effectExtent l="0" t="0" r="762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56"/>
                    <a:stretch/>
                  </pic:blipFill>
                  <pic:spPr bwMode="auto">
                    <a:xfrm>
                      <a:off x="0" y="0"/>
                      <a:ext cx="3510334" cy="1888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1243" w:rsidRDefault="009B1243" w:rsidP="009B1243">
      <w:pPr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0A8867" wp14:editId="441F8A5F">
                <wp:simplePos x="0" y="0"/>
                <wp:positionH relativeFrom="column">
                  <wp:posOffset>2777741</wp:posOffset>
                </wp:positionH>
                <wp:positionV relativeFrom="paragraph">
                  <wp:posOffset>32163</wp:posOffset>
                </wp:positionV>
                <wp:extent cx="669852" cy="233916"/>
                <wp:effectExtent l="0" t="19050" r="35560" b="33020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852" cy="23391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B1E509" id="Right Arrow 5" o:spid="_x0000_s1026" type="#_x0000_t13" style="position:absolute;margin-left:218.7pt;margin-top:2.55pt;width:52.75pt;height:18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" adj="17829" fillcolor="#5b9bd5 [3204]" strokecolor="#1f4d78 [1604]" strokeweight="1pt"/>
            </w:pict>
          </mc:Fallback>
        </mc:AlternateContent>
      </w:r>
    </w:p>
    <w:p w:rsidR="009B1243" w:rsidRDefault="009B1243" w:rsidP="009B1243">
      <w:pPr>
        <w:rPr>
          <w:lang w:val="en-US"/>
        </w:rPr>
      </w:pPr>
    </w:p>
    <w:p w:rsidR="009B1243" w:rsidRDefault="009B1243" w:rsidP="009B1243">
      <w:pPr>
        <w:rPr>
          <w:lang w:val="en-US"/>
        </w:rPr>
      </w:pPr>
    </w:p>
    <w:p w:rsidR="009B1243" w:rsidRDefault="009B1243" w:rsidP="009B1243">
      <w:pPr>
        <w:rPr>
          <w:lang w:val="en-US"/>
        </w:rPr>
      </w:pPr>
    </w:p>
    <w:p w:rsidR="009B1243" w:rsidRPr="009B1243" w:rsidRDefault="009B1243" w:rsidP="009B1243">
      <w:pPr>
        <w:rPr>
          <w:lang w:val="en-US"/>
        </w:rPr>
      </w:pPr>
    </w:p>
    <w:p w:rsidR="00896AD6" w:rsidRDefault="00896AD6" w:rsidP="009B1243">
      <w:pPr>
        <w:rPr>
          <w:lang w:val="en-US"/>
        </w:rPr>
      </w:pPr>
    </w:p>
    <w:p w:rsidR="00425D0E" w:rsidRDefault="00425D0E" w:rsidP="009B1243">
      <w:pPr>
        <w:rPr>
          <w:lang w:val="en-US"/>
        </w:rPr>
      </w:pPr>
    </w:p>
    <w:p w:rsidR="00425D0E" w:rsidRDefault="00425D0E" w:rsidP="009B1243">
      <w:pPr>
        <w:rPr>
          <w:lang w:val="en-US"/>
        </w:rPr>
      </w:pPr>
    </w:p>
    <w:p w:rsidR="00425D0E" w:rsidRDefault="00425D0E" w:rsidP="009B1243">
      <w:pPr>
        <w:rPr>
          <w:lang w:val="en-US"/>
        </w:rPr>
      </w:pPr>
    </w:p>
    <w:p w:rsidR="009B1243" w:rsidRDefault="00425D0E" w:rsidP="009B124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70AAFCDE" wp14:editId="6AB3B1AE">
            <wp:simplePos x="0" y="0"/>
            <wp:positionH relativeFrom="column">
              <wp:posOffset>552022</wp:posOffset>
            </wp:positionH>
            <wp:positionV relativeFrom="paragraph">
              <wp:posOffset>281571</wp:posOffset>
            </wp:positionV>
            <wp:extent cx="3817088" cy="204643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86"/>
                    <a:stretch/>
                  </pic:blipFill>
                  <pic:spPr bwMode="auto">
                    <a:xfrm>
                      <a:off x="0" y="0"/>
                      <a:ext cx="3817088" cy="2046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F8F">
        <w:rPr>
          <w:lang w:val="en-US"/>
        </w:rPr>
        <w:t xml:space="preserve">Sign in using an existing </w:t>
      </w:r>
      <w:proofErr w:type="spellStart"/>
      <w:r w:rsidR="003D6F8F">
        <w:rPr>
          <w:lang w:val="en-US"/>
        </w:rPr>
        <w:t>google</w:t>
      </w:r>
      <w:proofErr w:type="spellEnd"/>
      <w:r w:rsidR="003D6F8F">
        <w:rPr>
          <w:lang w:val="en-US"/>
        </w:rPr>
        <w:t xml:space="preserve"> email address or </w:t>
      </w:r>
      <w:r>
        <w:rPr>
          <w:lang w:val="en-US"/>
        </w:rPr>
        <w:t>create one for this purpose.</w:t>
      </w:r>
    </w:p>
    <w:p w:rsidR="00425D0E" w:rsidRDefault="00425D0E" w:rsidP="00425D0E">
      <w:pPr>
        <w:rPr>
          <w:lang w:val="en-US"/>
        </w:rPr>
      </w:pPr>
    </w:p>
    <w:p w:rsidR="00425D0E" w:rsidRDefault="00425D0E" w:rsidP="00425D0E">
      <w:pPr>
        <w:rPr>
          <w:lang w:val="en-US"/>
        </w:rPr>
      </w:pPr>
    </w:p>
    <w:p w:rsidR="00425D0E" w:rsidRDefault="00425D0E" w:rsidP="00425D0E">
      <w:pPr>
        <w:rPr>
          <w:lang w:val="en-US"/>
        </w:rPr>
      </w:pPr>
    </w:p>
    <w:p w:rsidR="00425D0E" w:rsidRDefault="00425D0E" w:rsidP="00425D0E">
      <w:pPr>
        <w:rPr>
          <w:lang w:val="en-US"/>
        </w:rPr>
      </w:pPr>
    </w:p>
    <w:p w:rsidR="00425D0E" w:rsidRDefault="00425D0E" w:rsidP="00425D0E">
      <w:pPr>
        <w:rPr>
          <w:lang w:val="en-US"/>
        </w:rPr>
      </w:pPr>
    </w:p>
    <w:p w:rsidR="00425D0E" w:rsidRDefault="00425D0E" w:rsidP="00425D0E">
      <w:pPr>
        <w:rPr>
          <w:lang w:val="en-US"/>
        </w:rPr>
      </w:pPr>
    </w:p>
    <w:p w:rsidR="00425D0E" w:rsidRDefault="00425D0E" w:rsidP="00425D0E">
      <w:pPr>
        <w:rPr>
          <w:lang w:val="en-US"/>
        </w:rPr>
      </w:pPr>
    </w:p>
    <w:p w:rsidR="00186A4B" w:rsidRDefault="00186A4B" w:rsidP="00425D0E">
      <w:pPr>
        <w:rPr>
          <w:lang w:val="en-US"/>
        </w:rPr>
      </w:pPr>
    </w:p>
    <w:p w:rsidR="00425D0E" w:rsidRDefault="00425D0E" w:rsidP="00425D0E">
      <w:pPr>
        <w:rPr>
          <w:lang w:val="en-US"/>
        </w:rPr>
      </w:pPr>
    </w:p>
    <w:p w:rsidR="00425D0E" w:rsidRDefault="00425D0E" w:rsidP="00425D0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Click the + sign at the top right hand corner &amp; choose Join Class.</w:t>
      </w:r>
    </w:p>
    <w:p w:rsidR="00425D0E" w:rsidRDefault="00186A4B" w:rsidP="00425D0E">
      <w:pPr>
        <w:ind w:left="360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AC9048" wp14:editId="4527E383">
                <wp:simplePos x="0" y="0"/>
                <wp:positionH relativeFrom="column">
                  <wp:posOffset>3363285</wp:posOffset>
                </wp:positionH>
                <wp:positionV relativeFrom="paragraph">
                  <wp:posOffset>125686</wp:posOffset>
                </wp:positionV>
                <wp:extent cx="669852" cy="233916"/>
                <wp:effectExtent l="0" t="19050" r="35560" b="3302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852" cy="23391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085F1C" id="Right Arrow 9" o:spid="_x0000_s1026" type="#_x0000_t13" style="position:absolute;margin-left:264.85pt;margin-top:9.9pt;width:52.75pt;height:18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" adj="17829" fillcolor="#5b9bd5 [3204]" strokecolor="#1f4d78 [1604]" strokeweight="1pt"/>
            </w:pict>
          </mc:Fallback>
        </mc:AlternateContent>
      </w:r>
      <w:r w:rsidR="00425D0E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05C8ACA" wp14:editId="69452E30">
            <wp:simplePos x="0" y="0"/>
            <wp:positionH relativeFrom="column">
              <wp:posOffset>595276</wp:posOffset>
            </wp:positionH>
            <wp:positionV relativeFrom="paragraph">
              <wp:posOffset>14974</wp:posOffset>
            </wp:positionV>
            <wp:extent cx="3838353" cy="2050580"/>
            <wp:effectExtent l="0" t="0" r="0" b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17"/>
                    <a:stretch/>
                  </pic:blipFill>
                  <pic:spPr bwMode="auto">
                    <a:xfrm>
                      <a:off x="0" y="0"/>
                      <a:ext cx="3838353" cy="2050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5D0E" w:rsidRDefault="00425D0E" w:rsidP="00425D0E">
      <w:pPr>
        <w:ind w:left="360"/>
        <w:rPr>
          <w:lang w:val="en-US"/>
        </w:rPr>
      </w:pPr>
    </w:p>
    <w:p w:rsidR="00425D0E" w:rsidRDefault="00425D0E" w:rsidP="00425D0E">
      <w:pPr>
        <w:ind w:left="360"/>
        <w:rPr>
          <w:lang w:val="en-US"/>
        </w:rPr>
      </w:pPr>
    </w:p>
    <w:p w:rsidR="00425D0E" w:rsidRDefault="00425D0E" w:rsidP="00425D0E">
      <w:pPr>
        <w:ind w:left="360"/>
        <w:rPr>
          <w:lang w:val="en-US"/>
        </w:rPr>
      </w:pPr>
    </w:p>
    <w:p w:rsidR="00425D0E" w:rsidRPr="00425D0E" w:rsidRDefault="00425D0E" w:rsidP="00425D0E">
      <w:pPr>
        <w:ind w:left="360"/>
        <w:rPr>
          <w:lang w:val="en-US"/>
        </w:rPr>
      </w:pPr>
    </w:p>
    <w:p w:rsidR="00425D0E" w:rsidRDefault="00425D0E" w:rsidP="00425D0E">
      <w:pPr>
        <w:rPr>
          <w:lang w:val="en-US"/>
        </w:rPr>
      </w:pPr>
    </w:p>
    <w:p w:rsidR="00186A4B" w:rsidRDefault="00186A4B" w:rsidP="00425D0E">
      <w:pPr>
        <w:rPr>
          <w:lang w:val="en-US"/>
        </w:rPr>
      </w:pPr>
    </w:p>
    <w:p w:rsidR="00425D0E" w:rsidRDefault="00425D0E" w:rsidP="00425D0E">
      <w:pPr>
        <w:rPr>
          <w:lang w:val="en-US"/>
        </w:rPr>
      </w:pPr>
    </w:p>
    <w:p w:rsidR="00896AD6" w:rsidRDefault="00425D0E" w:rsidP="00425D0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Enter the </w:t>
      </w:r>
      <w:r w:rsidR="00186A4B">
        <w:rPr>
          <w:lang w:val="en-US"/>
        </w:rPr>
        <w:t xml:space="preserve">class </w:t>
      </w:r>
      <w:r>
        <w:rPr>
          <w:lang w:val="en-US"/>
        </w:rPr>
        <w:t>code</w:t>
      </w:r>
      <w:r w:rsidR="00186A4B">
        <w:rPr>
          <w:lang w:val="en-US"/>
        </w:rPr>
        <w:t xml:space="preserve"> (see code sent in email)</w:t>
      </w:r>
      <w:r>
        <w:rPr>
          <w:lang w:val="en-US"/>
        </w:rPr>
        <w:t xml:space="preserve"> and click join.</w:t>
      </w:r>
      <w:r w:rsidR="00186A4B">
        <w:rPr>
          <w:lang w:val="en-US"/>
        </w:rPr>
        <w:t xml:space="preserve"> The class page will appear and all available work will be shown. You will be able to ‘hand in’ completed work which the teacher will access.</w:t>
      </w:r>
    </w:p>
    <w:p w:rsidR="00186A4B" w:rsidRDefault="00186A4B" w:rsidP="00186A4B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93032FB" wp14:editId="7920C4C3">
            <wp:simplePos x="0" y="0"/>
            <wp:positionH relativeFrom="column">
              <wp:posOffset>574158</wp:posOffset>
            </wp:positionH>
            <wp:positionV relativeFrom="paragraph">
              <wp:posOffset>7502</wp:posOffset>
            </wp:positionV>
            <wp:extent cx="3992293" cy="2147777"/>
            <wp:effectExtent l="0" t="0" r="8255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56"/>
                    <a:stretch/>
                  </pic:blipFill>
                  <pic:spPr bwMode="auto">
                    <a:xfrm>
                      <a:off x="0" y="0"/>
                      <a:ext cx="3992293" cy="2147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86A4B" w:rsidRDefault="00186A4B" w:rsidP="00186A4B">
      <w:pPr>
        <w:rPr>
          <w:lang w:val="en-US"/>
        </w:rPr>
      </w:pPr>
    </w:p>
    <w:p w:rsidR="00186A4B" w:rsidRPr="00186A4B" w:rsidRDefault="00186A4B" w:rsidP="00186A4B">
      <w:pPr>
        <w:rPr>
          <w:lang w:val="en-US"/>
        </w:rPr>
      </w:pPr>
    </w:p>
    <w:p w:rsidR="00186A4B" w:rsidRDefault="00186A4B" w:rsidP="00186A4B">
      <w:pPr>
        <w:pStyle w:val="ListParagraph"/>
        <w:rPr>
          <w:lang w:val="en-US"/>
        </w:rPr>
      </w:pPr>
    </w:p>
    <w:p w:rsidR="00186A4B" w:rsidRDefault="00186A4B" w:rsidP="00186A4B">
      <w:pPr>
        <w:pStyle w:val="ListParagraph"/>
        <w:rPr>
          <w:lang w:val="en-US"/>
        </w:rPr>
      </w:pPr>
    </w:p>
    <w:p w:rsidR="00186A4B" w:rsidRDefault="00186A4B" w:rsidP="00186A4B">
      <w:pPr>
        <w:pStyle w:val="ListParagraph"/>
        <w:rPr>
          <w:lang w:val="en-US"/>
        </w:rPr>
      </w:pPr>
    </w:p>
    <w:p w:rsidR="00186A4B" w:rsidRDefault="00186A4B" w:rsidP="00186A4B">
      <w:pPr>
        <w:pStyle w:val="ListParagraph"/>
        <w:rPr>
          <w:lang w:val="en-US"/>
        </w:rPr>
      </w:pPr>
    </w:p>
    <w:p w:rsidR="00186A4B" w:rsidRDefault="00186A4B" w:rsidP="00186A4B">
      <w:pPr>
        <w:pStyle w:val="ListParagraph"/>
        <w:rPr>
          <w:lang w:val="en-US"/>
        </w:rPr>
      </w:pPr>
    </w:p>
    <w:p w:rsidR="00186A4B" w:rsidRDefault="00186A4B" w:rsidP="00186A4B">
      <w:pPr>
        <w:pStyle w:val="ListParagraph"/>
        <w:rPr>
          <w:lang w:val="en-US"/>
        </w:rPr>
      </w:pPr>
    </w:p>
    <w:p w:rsidR="00186A4B" w:rsidRDefault="00186A4B" w:rsidP="00186A4B">
      <w:pPr>
        <w:pStyle w:val="ListParagraph"/>
        <w:rPr>
          <w:lang w:val="en-US"/>
        </w:rPr>
      </w:pPr>
    </w:p>
    <w:p w:rsidR="00186A4B" w:rsidRDefault="00186A4B" w:rsidP="00186A4B">
      <w:pPr>
        <w:pStyle w:val="ListParagraph"/>
        <w:rPr>
          <w:lang w:val="en-US"/>
        </w:rPr>
      </w:pPr>
    </w:p>
    <w:p w:rsidR="00186A4B" w:rsidRPr="00425D0E" w:rsidRDefault="00186A4B" w:rsidP="00186A4B">
      <w:pPr>
        <w:pStyle w:val="ListParagraph"/>
        <w:rPr>
          <w:lang w:val="en-US"/>
        </w:rPr>
      </w:pPr>
    </w:p>
    <w:sectPr w:rsidR="00186A4B" w:rsidRPr="00425D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8E0DBE"/>
    <w:multiLevelType w:val="hybridMultilevel"/>
    <w:tmpl w:val="44C827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AD6"/>
    <w:rsid w:val="00186A4B"/>
    <w:rsid w:val="003D6F8F"/>
    <w:rsid w:val="00425D0E"/>
    <w:rsid w:val="005B1DC8"/>
    <w:rsid w:val="00807C0C"/>
    <w:rsid w:val="00896AD6"/>
    <w:rsid w:val="009B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B4E903-9635-492D-A74B-6A3927677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9DF0626D.dotm</Template>
  <TotalTime>56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Chrissie Barron</dc:creator>
  <cp:keywords/>
  <dc:description/>
  <cp:lastModifiedBy>Chrissie Barron</cp:lastModifiedBy>
  <cp:revision>2</cp:revision>
  <dcterms:created xsi:type="dcterms:W3CDTF">2020-03-18T09:13:00Z</dcterms:created>
  <dcterms:modified xsi:type="dcterms:W3CDTF">2020-03-18T10:09:00Z</dcterms:modified>
</cp:coreProperties>
</file>